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3C052" w14:textId="1F9DA8D7" w:rsidR="00B02D17" w:rsidRDefault="009E3FC4" w:rsidP="00B02D17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35CA26" wp14:editId="7D991521">
                <wp:simplePos x="0" y="0"/>
                <wp:positionH relativeFrom="column">
                  <wp:posOffset>180340</wp:posOffset>
                </wp:positionH>
                <wp:positionV relativeFrom="paragraph">
                  <wp:posOffset>3331845</wp:posOffset>
                </wp:positionV>
                <wp:extent cx="2171700" cy="6858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A9669" w14:textId="77777777" w:rsidR="00B02D17" w:rsidRPr="008D40A8" w:rsidRDefault="00B02D17" w:rsidP="00B02D17">
                            <w:pPr>
                              <w:spacing w:before="40"/>
                              <w:rPr>
                                <w:rFonts w:ascii="Helvetica 65 Medium" w:hAnsi="Helvetica 65 Medium"/>
                                <w:sz w:val="20"/>
                              </w:rPr>
                            </w:pPr>
                            <w:r w:rsidRPr="008D40A8">
                              <w:rPr>
                                <w:rFonts w:ascii="Helvetica 65 Medium" w:hAnsi="Helvetica 65 Medium"/>
                                <w:sz w:val="20"/>
                              </w:rPr>
                              <w:t>Empfängername</w:t>
                            </w:r>
                          </w:p>
                          <w:p w14:paraId="4AE8FB08" w14:textId="77777777" w:rsidR="00B02D17" w:rsidRPr="008D40A8" w:rsidRDefault="00B02D17" w:rsidP="00B02D17">
                            <w:pPr>
                              <w:spacing w:before="40"/>
                              <w:rPr>
                                <w:rFonts w:ascii="Helvetica 65 Medium" w:hAnsi="Helvetica 65 Medium"/>
                                <w:sz w:val="20"/>
                              </w:rPr>
                            </w:pPr>
                            <w:r>
                              <w:rPr>
                                <w:rFonts w:ascii="Helvetica 65 Medium" w:hAnsi="Helvetica 65 Medium"/>
                                <w:sz w:val="20"/>
                              </w:rPr>
                              <w:t>Spendenkonto</w:t>
                            </w:r>
                          </w:p>
                          <w:p w14:paraId="66F34748" w14:textId="77777777" w:rsidR="00B02D17" w:rsidRPr="00493DBB" w:rsidRDefault="00B02D17" w:rsidP="00B02D17">
                            <w:pPr>
                              <w:spacing w:before="40"/>
                              <w:rPr>
                                <w:rFonts w:ascii="Helvetica 65 Medium" w:hAnsi="Helvetica 65 Medium"/>
                                <w:sz w:val="20"/>
                              </w:rPr>
                            </w:pPr>
                            <w:r w:rsidRPr="008D40A8">
                              <w:rPr>
                                <w:rFonts w:ascii="Helvetica 65 Medium" w:hAnsi="Helvetica 65 Medium"/>
                                <w:sz w:val="20"/>
                              </w:rPr>
                              <w:t>IB</w:t>
                            </w:r>
                            <w:r>
                              <w:rPr>
                                <w:rFonts w:ascii="Helvetica 65 Medium" w:hAnsi="Helvetica 65 Medium"/>
                                <w:sz w:val="20"/>
                              </w:rPr>
                              <w:t>AN DE12 3456 7890 1234 5678 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35CA2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.2pt;margin-top:262.35pt;width:171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" stroked="f">
                <v:textbox inset="0,0,0,0">
                  <w:txbxContent>
                    <w:p w14:paraId="057A9669" w14:textId="77777777" w:rsidR="00B02D17" w:rsidRPr="008D40A8" w:rsidRDefault="00B02D17" w:rsidP="00B02D17">
                      <w:pPr>
                        <w:spacing w:before="40"/>
                        <w:rPr>
                          <w:rFonts w:ascii="Helvetica 65 Medium" w:hAnsi="Helvetica 65 Medium"/>
                          <w:sz w:val="20"/>
                        </w:rPr>
                      </w:pPr>
                      <w:r w:rsidRPr="008D40A8">
                        <w:rPr>
                          <w:rFonts w:ascii="Helvetica 65 Medium" w:hAnsi="Helvetica 65 Medium"/>
                          <w:sz w:val="20"/>
                        </w:rPr>
                        <w:t>Empfängername</w:t>
                      </w:r>
                    </w:p>
                    <w:p w14:paraId="4AE8FB08" w14:textId="77777777" w:rsidR="00B02D17" w:rsidRPr="008D40A8" w:rsidRDefault="00B02D17" w:rsidP="00B02D17">
                      <w:pPr>
                        <w:spacing w:before="40"/>
                        <w:rPr>
                          <w:rFonts w:ascii="Helvetica 65 Medium" w:hAnsi="Helvetica 65 Medium"/>
                          <w:sz w:val="20"/>
                        </w:rPr>
                      </w:pPr>
                      <w:r>
                        <w:rPr>
                          <w:rFonts w:ascii="Helvetica 65 Medium" w:hAnsi="Helvetica 65 Medium"/>
                          <w:sz w:val="20"/>
                        </w:rPr>
                        <w:t>Spendenkonto</w:t>
                      </w:r>
                    </w:p>
                    <w:p w14:paraId="66F34748" w14:textId="77777777" w:rsidR="00B02D17" w:rsidRPr="00493DBB" w:rsidRDefault="00B02D17" w:rsidP="00B02D17">
                      <w:pPr>
                        <w:spacing w:before="40"/>
                        <w:rPr>
                          <w:rFonts w:ascii="Helvetica 65 Medium" w:hAnsi="Helvetica 65 Medium"/>
                          <w:sz w:val="20"/>
                        </w:rPr>
                      </w:pPr>
                      <w:r w:rsidRPr="008D40A8">
                        <w:rPr>
                          <w:rFonts w:ascii="Helvetica 65 Medium" w:hAnsi="Helvetica 65 Medium"/>
                          <w:sz w:val="20"/>
                        </w:rPr>
                        <w:t>IB</w:t>
                      </w:r>
                      <w:r>
                        <w:rPr>
                          <w:rFonts w:ascii="Helvetica 65 Medium" w:hAnsi="Helvetica 65 Medium"/>
                          <w:sz w:val="20"/>
                        </w:rPr>
                        <w:t>AN DE12 3456 7890 1234 5678 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62F8D3" wp14:editId="6977E08B">
            <wp:extent cx="3238500" cy="48641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D17" w:rsidSect="00B02D17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65 Medium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Neue-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AF3FB8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543120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705"/>
    <w:rsid w:val="001A13C9"/>
    <w:rsid w:val="00277705"/>
    <w:rsid w:val="00383A1A"/>
    <w:rsid w:val="009E3FC4"/>
    <w:rsid w:val="009F01B5"/>
    <w:rsid w:val="00A71789"/>
    <w:rsid w:val="00B02D17"/>
    <w:rsid w:val="00D260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6137D75"/>
  <w15:chartTrackingRefBased/>
  <w15:docId w15:val="{9FFD2435-CB9D-2249-A931-76D401D44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85A65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aritasKontoverbindung">
    <w:name w:val="Caritas Kontoverbindung"/>
    <w:basedOn w:val="Standard"/>
    <w:rsid w:val="00532403"/>
    <w:rPr>
      <w:rFonts w:ascii="Helvetica 65 Medium" w:hAnsi="Helvetica 65 Medium"/>
      <w:sz w:val="22"/>
    </w:rPr>
  </w:style>
  <w:style w:type="paragraph" w:customStyle="1" w:styleId="Sublines">
    <w:name w:val="Sublines"/>
    <w:basedOn w:val="Standard"/>
    <w:uiPriority w:val="99"/>
    <w:rsid w:val="008D40A8"/>
    <w:pPr>
      <w:widowControl w:val="0"/>
      <w:autoSpaceDE w:val="0"/>
      <w:autoSpaceDN w:val="0"/>
      <w:adjustRightInd w:val="0"/>
      <w:spacing w:line="300" w:lineRule="atLeast"/>
      <w:textAlignment w:val="center"/>
    </w:pPr>
    <w:rPr>
      <w:rFonts w:ascii="HelveticaNeue-Medium" w:hAnsi="HelveticaNeue-Medium" w:cs="HelveticaNeue-Medium"/>
      <w:color w:val="E20019"/>
    </w:rPr>
  </w:style>
  <w:style w:type="paragraph" w:customStyle="1" w:styleId="Formatvorlage1">
    <w:name w:val="Formatvorlage1"/>
    <w:basedOn w:val="Standard"/>
    <w:qFormat/>
    <w:rsid w:val="008D40A8"/>
    <w:pPr>
      <w:spacing w:before="240" w:after="240" w:line="360" w:lineRule="auto"/>
    </w:pPr>
    <w:rPr>
      <w:rFonts w:ascii="Helvetica 65 Medium" w:hAnsi="Helvetica 65 Medium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blage:Caritas:Fastenopfer-Fruehjahr-2013:Anzeigen-Fastenopfer-2013:Anzeigen-Fastenopfer-2013:Caritas-Anzeigenvorlagen-Word:Caritas-Fastenopfer-2013-AZ-Vorlage-4c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Macintosh%20HD:Ablage:Caritas:Fastenopfer-Fruehjahr-2013:Anzeigen-Fastenopfer-2013:Anzeigen-Fastenopfer-2013:Caritas-Anzeigenvorlagen-Word:Caritas-Fastenopfer-2013-AZ-Vorlage-4c.dotx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APEL Kommunikation GmbH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Apel</dc:creator>
  <cp:keywords/>
  <cp:lastModifiedBy>Apel, Katrin</cp:lastModifiedBy>
  <cp:revision>3</cp:revision>
  <dcterms:created xsi:type="dcterms:W3CDTF">2021-11-30T11:34:00Z</dcterms:created>
  <dcterms:modified xsi:type="dcterms:W3CDTF">2022-07-01T12:36:00Z</dcterms:modified>
</cp:coreProperties>
</file>